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96" w:rsidRPr="00424896" w:rsidRDefault="00424896" w:rsidP="00A04E17">
      <w:pPr>
        <w:suppressAutoHyphens/>
        <w:spacing w:after="60" w:line="240" w:lineRule="auto"/>
        <w:jc w:val="center"/>
        <w:rPr>
          <w:rFonts w:eastAsia="Droid Sans Fallback"/>
          <w:b/>
          <w:bCs/>
          <w:color w:val="000000"/>
          <w:kern w:val="1"/>
          <w:sz w:val="18"/>
          <w:szCs w:val="18"/>
          <w:lang w:eastAsia="zh-CN"/>
        </w:rPr>
      </w:pPr>
    </w:p>
    <w:p w:rsidR="00A700F5" w:rsidRPr="00652472" w:rsidRDefault="00A700F5" w:rsidP="00A04E17">
      <w:pPr>
        <w:suppressAutoHyphens/>
        <w:spacing w:after="60" w:line="240" w:lineRule="auto"/>
        <w:jc w:val="center"/>
        <w:rPr>
          <w:rFonts w:eastAsia="Droid Sans Fallback"/>
          <w:b/>
          <w:bCs/>
          <w:color w:val="000000"/>
          <w:kern w:val="1"/>
          <w:sz w:val="40"/>
          <w:szCs w:val="40"/>
          <w:lang w:eastAsia="zh-CN"/>
        </w:rPr>
      </w:pPr>
      <w:r w:rsidRPr="00652472">
        <w:rPr>
          <w:rFonts w:eastAsia="Droid Sans Fallback"/>
          <w:b/>
          <w:bCs/>
          <w:color w:val="000000"/>
          <w:kern w:val="1"/>
          <w:sz w:val="40"/>
          <w:szCs w:val="40"/>
          <w:lang w:eastAsia="zh-CN"/>
        </w:rPr>
        <w:t>ATTESTATO DI FORMAZIONE DEL LAVORATORE</w:t>
      </w:r>
    </w:p>
    <w:p w:rsidR="00A700F5" w:rsidRDefault="00A700F5" w:rsidP="00A04E17">
      <w:pPr>
        <w:suppressAutoHyphens/>
        <w:spacing w:after="60" w:line="240" w:lineRule="auto"/>
        <w:jc w:val="center"/>
        <w:rPr>
          <w:rFonts w:eastAsia="Droid Sans Fallback"/>
          <w:b/>
          <w:bCs/>
          <w:color w:val="000000"/>
          <w:kern w:val="1"/>
          <w:sz w:val="24"/>
          <w:szCs w:val="24"/>
          <w:lang w:eastAsia="zh-CN"/>
        </w:rPr>
      </w:pPr>
      <w:r>
        <w:rPr>
          <w:rFonts w:eastAsia="Droid Sans Fallback"/>
          <w:b/>
          <w:bCs/>
          <w:color w:val="000000"/>
          <w:kern w:val="1"/>
          <w:sz w:val="24"/>
          <w:szCs w:val="24"/>
          <w:lang w:eastAsia="zh-CN"/>
        </w:rPr>
        <w:t xml:space="preserve">( Art. 37 comma 2, D.Lgs 81/2008 - </w:t>
      </w:r>
      <w:r w:rsidRPr="00652472">
        <w:rPr>
          <w:rFonts w:eastAsia="Droid Sans Fallback"/>
          <w:b/>
          <w:bCs/>
          <w:color w:val="000000"/>
          <w:kern w:val="1"/>
          <w:sz w:val="24"/>
          <w:szCs w:val="24"/>
          <w:lang w:eastAsia="zh-CN"/>
        </w:rPr>
        <w:t>Accordo Stato-Regioni del 21-12-2011</w:t>
      </w:r>
      <w:r>
        <w:rPr>
          <w:rFonts w:eastAsia="Droid Sans Fallback"/>
          <w:b/>
          <w:bCs/>
          <w:color w:val="000000"/>
          <w:kern w:val="1"/>
          <w:sz w:val="24"/>
          <w:szCs w:val="24"/>
          <w:lang w:eastAsia="zh-CN"/>
        </w:rPr>
        <w:t xml:space="preserve"> )</w:t>
      </w:r>
    </w:p>
    <w:p w:rsidR="00A700F5" w:rsidRDefault="00A700F5" w:rsidP="00A04E17">
      <w:pPr>
        <w:suppressAutoHyphens/>
        <w:spacing w:after="60" w:line="240" w:lineRule="auto"/>
        <w:jc w:val="center"/>
        <w:rPr>
          <w:rFonts w:eastAsia="Droid Sans Fallback"/>
          <w:b/>
          <w:bCs/>
          <w:color w:val="000000"/>
          <w:kern w:val="1"/>
          <w:sz w:val="20"/>
          <w:szCs w:val="20"/>
          <w:lang w:eastAsia="zh-CN"/>
        </w:rPr>
      </w:pPr>
      <w:r w:rsidRPr="00652472">
        <w:rPr>
          <w:rFonts w:eastAsia="Droid Sans Fallback"/>
          <w:b/>
          <w:bCs/>
          <w:color w:val="000000"/>
          <w:kern w:val="1"/>
          <w:sz w:val="20"/>
          <w:szCs w:val="20"/>
          <w:lang w:eastAsia="zh-CN"/>
        </w:rPr>
        <w:t>Recepito dalla Regione Sicilia con il Decreto 08 agosto 2012 (G.U.R.S. n. 39 parte I del 14.09.2012)</w:t>
      </w:r>
    </w:p>
    <w:p w:rsidR="00A700F5" w:rsidRDefault="00A700F5" w:rsidP="00A04E17">
      <w:pPr>
        <w:suppressAutoHyphens/>
        <w:spacing w:after="0" w:line="240" w:lineRule="auto"/>
        <w:jc w:val="center"/>
        <w:rPr>
          <w:rFonts w:eastAsia="Droid Sans Fallback"/>
          <w:b/>
          <w:bCs/>
          <w:color w:val="000000"/>
          <w:kern w:val="1"/>
          <w:sz w:val="18"/>
          <w:szCs w:val="18"/>
          <w:lang w:eastAsia="zh-CN"/>
        </w:rPr>
      </w:pPr>
    </w:p>
    <w:p w:rsidR="003E12AC" w:rsidRPr="00AB7C82" w:rsidRDefault="003E12AC" w:rsidP="00A04E17">
      <w:pPr>
        <w:suppressAutoHyphens/>
        <w:spacing w:after="0" w:line="240" w:lineRule="auto"/>
        <w:jc w:val="center"/>
        <w:rPr>
          <w:rFonts w:eastAsia="Droid Sans Fallback"/>
          <w:b/>
          <w:bCs/>
          <w:color w:val="000000"/>
          <w:kern w:val="1"/>
          <w:sz w:val="18"/>
          <w:szCs w:val="18"/>
          <w:lang w:eastAsia="zh-CN"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0A0"/>
      </w:tblPr>
      <w:tblGrid>
        <w:gridCol w:w="2694"/>
        <w:gridCol w:w="2976"/>
        <w:gridCol w:w="1985"/>
        <w:gridCol w:w="3319"/>
      </w:tblGrid>
      <w:tr w:rsidR="00A700F5" w:rsidRPr="005C28AA" w:rsidTr="003E12AC">
        <w:trPr>
          <w:trHeight w:val="464"/>
          <w:jc w:val="center"/>
        </w:trPr>
        <w:tc>
          <w:tcPr>
            <w:tcW w:w="2694" w:type="dxa"/>
            <w:vAlign w:val="center"/>
          </w:tcPr>
          <w:p w:rsidR="00A700F5" w:rsidRPr="005C28AA" w:rsidRDefault="003E12AC" w:rsidP="001E7636">
            <w:pPr>
              <w:spacing w:after="0" w:line="360" w:lineRule="auto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 xml:space="preserve">Si attesta che </w:t>
            </w:r>
            <w:r w:rsidR="005A2878">
              <w:rPr>
                <w:sz w:val="24"/>
                <w:szCs w:val="24"/>
                <w:lang w:eastAsia="it-IT"/>
              </w:rPr>
              <w:t>l’alunno</w:t>
            </w:r>
            <w:r w:rsidR="00A700F5" w:rsidRPr="005C28AA">
              <w:rPr>
                <w:sz w:val="24"/>
                <w:szCs w:val="24"/>
                <w:lang w:eastAsia="it-IT"/>
              </w:rPr>
              <w:t>:</w:t>
            </w:r>
          </w:p>
        </w:tc>
        <w:tc>
          <w:tcPr>
            <w:tcW w:w="2976" w:type="dxa"/>
            <w:vAlign w:val="center"/>
          </w:tcPr>
          <w:p w:rsidR="00A700F5" w:rsidRPr="00533A4A" w:rsidRDefault="008865DB" w:rsidP="001E7636">
            <w:pPr>
              <w:spacing w:after="0" w:line="360" w:lineRule="auto"/>
              <w:rPr>
                <w:b/>
                <w:bCs/>
                <w:sz w:val="24"/>
                <w:szCs w:val="24"/>
                <w:lang w:eastAsia="it-IT"/>
              </w:rPr>
            </w:pPr>
            <w:r>
              <w:rPr>
                <w:b/>
                <w:bCs/>
                <w:color w:val="000000"/>
                <w:position w:val="-2"/>
                <w:sz w:val="24"/>
                <w:szCs w:val="24"/>
              </w:rPr>
              <w:t>……………………..</w:t>
            </w:r>
          </w:p>
        </w:tc>
        <w:tc>
          <w:tcPr>
            <w:tcW w:w="1985" w:type="dxa"/>
            <w:vAlign w:val="center"/>
          </w:tcPr>
          <w:p w:rsidR="00A700F5" w:rsidRPr="005C28AA" w:rsidRDefault="00A700F5" w:rsidP="001E7636">
            <w:pPr>
              <w:spacing w:after="0" w:line="360" w:lineRule="auto"/>
              <w:rPr>
                <w:sz w:val="24"/>
                <w:szCs w:val="24"/>
                <w:lang w:eastAsia="it-IT"/>
              </w:rPr>
            </w:pPr>
            <w:r w:rsidRPr="005C28AA">
              <w:rPr>
                <w:sz w:val="24"/>
                <w:szCs w:val="24"/>
                <w:lang w:eastAsia="it-IT"/>
              </w:rPr>
              <w:t>Codice Fiscale:</w:t>
            </w:r>
          </w:p>
        </w:tc>
        <w:tc>
          <w:tcPr>
            <w:tcW w:w="3319" w:type="dxa"/>
            <w:vAlign w:val="center"/>
          </w:tcPr>
          <w:p w:rsidR="00A700F5" w:rsidRPr="00533A4A" w:rsidRDefault="008865DB" w:rsidP="001E7636">
            <w:pPr>
              <w:spacing w:after="0" w:line="360" w:lineRule="auto"/>
              <w:rPr>
                <w:sz w:val="24"/>
                <w:szCs w:val="24"/>
                <w:lang w:eastAsia="it-IT"/>
              </w:rPr>
            </w:pPr>
            <w:r>
              <w:rPr>
                <w:color w:val="000000"/>
                <w:position w:val="-2"/>
                <w:sz w:val="24"/>
                <w:szCs w:val="24"/>
              </w:rPr>
              <w:t>…………………………………………</w:t>
            </w:r>
          </w:p>
        </w:tc>
      </w:tr>
    </w:tbl>
    <w:p w:rsidR="00A700F5" w:rsidRPr="005C28AA" w:rsidRDefault="00A700F5" w:rsidP="00A04E17">
      <w:pPr>
        <w:spacing w:after="0"/>
        <w:rPr>
          <w:vanish/>
        </w:rPr>
      </w:pPr>
    </w:p>
    <w:tbl>
      <w:tblPr>
        <w:tblpPr w:leftFromText="141" w:rightFromText="141" w:vertAnchor="text" w:horzAnchor="page" w:tblpX="5403" w:tblpY="47"/>
        <w:tblW w:w="0" w:type="auto"/>
        <w:tblBorders>
          <w:insideH w:val="single" w:sz="4" w:space="0" w:color="auto"/>
        </w:tblBorders>
        <w:tblLook w:val="00A0"/>
      </w:tblPr>
      <w:tblGrid>
        <w:gridCol w:w="1198"/>
        <w:gridCol w:w="2738"/>
        <w:gridCol w:w="567"/>
        <w:gridCol w:w="2912"/>
      </w:tblGrid>
      <w:tr w:rsidR="00A700F5" w:rsidRPr="005C28AA">
        <w:trPr>
          <w:trHeight w:val="461"/>
        </w:trPr>
        <w:tc>
          <w:tcPr>
            <w:tcW w:w="1198" w:type="dxa"/>
          </w:tcPr>
          <w:p w:rsidR="00A700F5" w:rsidRPr="005C28AA" w:rsidRDefault="00A700F5" w:rsidP="001E7636">
            <w:pPr>
              <w:tabs>
                <w:tab w:val="left" w:pos="4901"/>
                <w:tab w:val="center" w:pos="7143"/>
              </w:tabs>
              <w:spacing w:after="0" w:line="360" w:lineRule="auto"/>
              <w:rPr>
                <w:sz w:val="24"/>
                <w:szCs w:val="24"/>
                <w:lang w:eastAsia="it-IT"/>
              </w:rPr>
            </w:pPr>
            <w:r w:rsidRPr="005C28AA">
              <w:rPr>
                <w:sz w:val="24"/>
                <w:szCs w:val="24"/>
                <w:lang w:eastAsia="it-IT"/>
              </w:rPr>
              <w:t>Nat</w:t>
            </w:r>
            <w:r w:rsidR="003E12AC">
              <w:rPr>
                <w:sz w:val="24"/>
                <w:szCs w:val="24"/>
                <w:lang w:eastAsia="it-IT"/>
              </w:rPr>
              <w:t>o</w:t>
            </w:r>
            <w:r w:rsidRPr="005C28AA">
              <w:rPr>
                <w:sz w:val="24"/>
                <w:szCs w:val="24"/>
                <w:lang w:eastAsia="it-IT"/>
              </w:rPr>
              <w:t xml:space="preserve"> a</w:t>
            </w:r>
          </w:p>
        </w:tc>
        <w:tc>
          <w:tcPr>
            <w:tcW w:w="2738" w:type="dxa"/>
          </w:tcPr>
          <w:p w:rsidR="00A700F5" w:rsidRPr="00533A4A" w:rsidRDefault="008865DB" w:rsidP="001E7636">
            <w:pPr>
              <w:tabs>
                <w:tab w:val="left" w:pos="4901"/>
                <w:tab w:val="center" w:pos="7143"/>
              </w:tabs>
              <w:spacing w:after="0" w:line="360" w:lineRule="auto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567" w:type="dxa"/>
          </w:tcPr>
          <w:p w:rsidR="00A700F5" w:rsidRPr="005C28AA" w:rsidRDefault="00A700F5" w:rsidP="001E7636">
            <w:pPr>
              <w:tabs>
                <w:tab w:val="left" w:pos="4901"/>
                <w:tab w:val="center" w:pos="7143"/>
              </w:tabs>
              <w:spacing w:after="0" w:line="360" w:lineRule="auto"/>
              <w:rPr>
                <w:sz w:val="24"/>
                <w:szCs w:val="24"/>
                <w:lang w:eastAsia="it-IT"/>
              </w:rPr>
            </w:pPr>
            <w:r w:rsidRPr="005C28AA">
              <w:rPr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2912" w:type="dxa"/>
          </w:tcPr>
          <w:p w:rsidR="00A700F5" w:rsidRPr="00533A4A" w:rsidRDefault="008865DB" w:rsidP="001E7636">
            <w:pPr>
              <w:tabs>
                <w:tab w:val="left" w:pos="4901"/>
                <w:tab w:val="center" w:pos="7143"/>
              </w:tabs>
              <w:spacing w:after="0" w:line="360" w:lineRule="auto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</w:rPr>
              <w:t>……………………</w:t>
            </w:r>
          </w:p>
        </w:tc>
      </w:tr>
    </w:tbl>
    <w:p w:rsidR="00A700F5" w:rsidRPr="00505D8F" w:rsidRDefault="00A700F5" w:rsidP="00A04E17">
      <w:pPr>
        <w:tabs>
          <w:tab w:val="left" w:pos="4901"/>
          <w:tab w:val="center" w:pos="7143"/>
        </w:tabs>
        <w:spacing w:after="0" w:line="360" w:lineRule="auto"/>
        <w:rPr>
          <w:sz w:val="24"/>
          <w:szCs w:val="24"/>
          <w:lang w:eastAsia="it-IT"/>
        </w:rPr>
      </w:pPr>
    </w:p>
    <w:p w:rsidR="00A700F5" w:rsidRDefault="00A700F5" w:rsidP="00A04E17">
      <w:pPr>
        <w:spacing w:after="0" w:line="360" w:lineRule="auto"/>
        <w:jc w:val="both"/>
        <w:rPr>
          <w:sz w:val="24"/>
          <w:szCs w:val="24"/>
          <w:lang w:eastAsia="it-IT"/>
        </w:rPr>
      </w:pPr>
    </w:p>
    <w:p w:rsidR="00A700F5" w:rsidRPr="00505D8F" w:rsidRDefault="00A700F5" w:rsidP="00A04E17">
      <w:pPr>
        <w:spacing w:after="0" w:line="360" w:lineRule="auto"/>
        <w:jc w:val="both"/>
        <w:rPr>
          <w:sz w:val="24"/>
          <w:szCs w:val="24"/>
          <w:lang w:eastAsia="it-IT"/>
        </w:rPr>
      </w:pPr>
      <w:r w:rsidRPr="00505D8F">
        <w:rPr>
          <w:sz w:val="24"/>
          <w:szCs w:val="24"/>
          <w:lang w:eastAsia="it-IT"/>
        </w:rPr>
        <w:t xml:space="preserve">ha partecipato in qualità di “ </w:t>
      </w:r>
      <w:r w:rsidRPr="00505D8F">
        <w:rPr>
          <w:i/>
          <w:iCs/>
          <w:sz w:val="24"/>
          <w:szCs w:val="24"/>
          <w:lang w:eastAsia="it-IT"/>
        </w:rPr>
        <w:t>lavoratore</w:t>
      </w:r>
      <w:r w:rsidRPr="00505D8F">
        <w:rPr>
          <w:sz w:val="24"/>
          <w:szCs w:val="24"/>
          <w:lang w:eastAsia="it-IT"/>
        </w:rPr>
        <w:t xml:space="preserve"> “ nel settore Scuola e Pubblica Amministrazione al Corso di Formazione di </w:t>
      </w:r>
      <w:r w:rsidR="003E12AC">
        <w:rPr>
          <w:b/>
          <w:bCs/>
          <w:sz w:val="24"/>
          <w:szCs w:val="24"/>
          <w:lang w:eastAsia="it-IT"/>
        </w:rPr>
        <w:t xml:space="preserve">n. </w:t>
      </w:r>
      <w:r w:rsidR="00BD7220">
        <w:rPr>
          <w:b/>
          <w:bCs/>
          <w:sz w:val="24"/>
          <w:szCs w:val="24"/>
          <w:lang w:eastAsia="it-IT"/>
        </w:rPr>
        <w:t>12</w:t>
      </w:r>
      <w:r w:rsidR="00A958EB">
        <w:rPr>
          <w:b/>
          <w:bCs/>
          <w:sz w:val="24"/>
          <w:szCs w:val="24"/>
          <w:lang w:eastAsia="it-IT"/>
        </w:rPr>
        <w:t xml:space="preserve"> </w:t>
      </w:r>
      <w:r w:rsidRPr="00505D8F">
        <w:rPr>
          <w:b/>
          <w:bCs/>
          <w:sz w:val="24"/>
          <w:szCs w:val="24"/>
          <w:lang w:eastAsia="it-IT"/>
        </w:rPr>
        <w:t>ore</w:t>
      </w:r>
      <w:r w:rsidRPr="00505D8F">
        <w:rPr>
          <w:sz w:val="24"/>
          <w:szCs w:val="24"/>
          <w:lang w:eastAsia="it-IT"/>
        </w:rPr>
        <w:t xml:space="preserve"> con verifica dell’apprendimento -  attività classificata a “rischio medio”. Tale Corso ha avuto </w:t>
      </w:r>
      <w:r>
        <w:rPr>
          <w:sz w:val="24"/>
          <w:szCs w:val="24"/>
          <w:lang w:eastAsia="it-IT"/>
        </w:rPr>
        <w:t>luogo nei giorni</w:t>
      </w:r>
      <w:r w:rsidR="00A958EB">
        <w:rPr>
          <w:sz w:val="24"/>
          <w:szCs w:val="24"/>
          <w:lang w:eastAsia="it-IT"/>
        </w:rPr>
        <w:t xml:space="preserve"> </w:t>
      </w:r>
      <w:r w:rsidR="0037593B" w:rsidRPr="008865DB">
        <w:rPr>
          <w:color w:val="FF0000"/>
          <w:sz w:val="20"/>
          <w:szCs w:val="20"/>
          <w:lang w:eastAsia="it-IT"/>
        </w:rPr>
        <w:t>01/12</w:t>
      </w:r>
      <w:r w:rsidR="003E12AC" w:rsidRPr="008865DB">
        <w:rPr>
          <w:color w:val="FF0000"/>
          <w:sz w:val="20"/>
          <w:szCs w:val="20"/>
          <w:lang w:eastAsia="it-IT"/>
        </w:rPr>
        <w:t>/20</w:t>
      </w:r>
      <w:r w:rsidR="0037593B" w:rsidRPr="008865DB">
        <w:rPr>
          <w:color w:val="FF0000"/>
          <w:sz w:val="20"/>
          <w:szCs w:val="20"/>
          <w:lang w:eastAsia="it-IT"/>
        </w:rPr>
        <w:t>22</w:t>
      </w:r>
      <w:r w:rsidR="003E12AC" w:rsidRPr="008865DB">
        <w:rPr>
          <w:color w:val="FF0000"/>
          <w:sz w:val="20"/>
          <w:szCs w:val="20"/>
          <w:lang w:eastAsia="it-IT"/>
        </w:rPr>
        <w:t xml:space="preserve">; </w:t>
      </w:r>
      <w:bookmarkStart w:id="0" w:name="_Hlk65305406"/>
      <w:r w:rsidR="0037593B" w:rsidRPr="008865DB">
        <w:rPr>
          <w:color w:val="FF0000"/>
          <w:sz w:val="20"/>
          <w:szCs w:val="20"/>
          <w:lang w:eastAsia="it-IT"/>
        </w:rPr>
        <w:t>15/12</w:t>
      </w:r>
      <w:r w:rsidR="003E12AC" w:rsidRPr="008865DB">
        <w:rPr>
          <w:color w:val="FF0000"/>
          <w:sz w:val="20"/>
          <w:szCs w:val="20"/>
          <w:lang w:eastAsia="it-IT"/>
        </w:rPr>
        <w:t>/20</w:t>
      </w:r>
      <w:r w:rsidR="00BD7220" w:rsidRPr="008865DB">
        <w:rPr>
          <w:color w:val="FF0000"/>
          <w:sz w:val="20"/>
          <w:szCs w:val="20"/>
          <w:lang w:eastAsia="it-IT"/>
        </w:rPr>
        <w:t>2</w:t>
      </w:r>
      <w:bookmarkEnd w:id="0"/>
      <w:r w:rsidR="0037593B" w:rsidRPr="008865DB">
        <w:rPr>
          <w:color w:val="FF0000"/>
          <w:sz w:val="20"/>
          <w:szCs w:val="20"/>
          <w:lang w:eastAsia="it-IT"/>
        </w:rPr>
        <w:t>2; 22/12/2022</w:t>
      </w:r>
      <w:r w:rsidR="008865DB">
        <w:rPr>
          <w:sz w:val="20"/>
          <w:szCs w:val="20"/>
          <w:lang w:eastAsia="it-IT"/>
        </w:rPr>
        <w:t xml:space="preserve"> </w:t>
      </w:r>
      <w:r w:rsidR="0037593B">
        <w:rPr>
          <w:sz w:val="24"/>
          <w:szCs w:val="24"/>
          <w:lang w:eastAsia="it-IT"/>
        </w:rPr>
        <w:t>presso i locali del</w:t>
      </w:r>
      <w:r w:rsidRPr="00505D8F">
        <w:rPr>
          <w:sz w:val="24"/>
          <w:szCs w:val="24"/>
          <w:lang w:eastAsia="it-IT"/>
        </w:rPr>
        <w:t xml:space="preserve">l’Istituto </w:t>
      </w:r>
      <w:r>
        <w:rPr>
          <w:sz w:val="24"/>
          <w:szCs w:val="24"/>
          <w:lang w:eastAsia="it-IT"/>
        </w:rPr>
        <w:t>“P.L. Nervi</w:t>
      </w:r>
      <w:r w:rsidR="0037593B">
        <w:rPr>
          <w:sz w:val="24"/>
          <w:szCs w:val="24"/>
          <w:lang w:eastAsia="it-IT"/>
        </w:rPr>
        <w:t xml:space="preserve"> Alaimo</w:t>
      </w:r>
      <w:r>
        <w:rPr>
          <w:sz w:val="24"/>
          <w:szCs w:val="24"/>
          <w:lang w:eastAsia="it-IT"/>
        </w:rPr>
        <w:t>” sito in via Riccardo da Lentini, 89</w:t>
      </w:r>
      <w:r w:rsidRPr="00505D8F">
        <w:rPr>
          <w:sz w:val="24"/>
          <w:szCs w:val="24"/>
          <w:lang w:eastAsia="it-IT"/>
        </w:rPr>
        <w:t xml:space="preserve"> (SR)  per un totale di </w:t>
      </w:r>
      <w:r w:rsidR="00BD7220">
        <w:rPr>
          <w:b/>
          <w:bCs/>
          <w:sz w:val="24"/>
          <w:szCs w:val="24"/>
          <w:lang w:eastAsia="it-IT"/>
        </w:rPr>
        <w:t>12</w:t>
      </w:r>
      <w:r w:rsidR="00A958EB">
        <w:rPr>
          <w:b/>
          <w:bCs/>
          <w:sz w:val="24"/>
          <w:szCs w:val="24"/>
          <w:lang w:eastAsia="it-IT"/>
        </w:rPr>
        <w:t xml:space="preserve"> </w:t>
      </w:r>
      <w:r w:rsidR="003E12AC">
        <w:rPr>
          <w:sz w:val="24"/>
          <w:szCs w:val="24"/>
          <w:lang w:eastAsia="it-IT"/>
        </w:rPr>
        <w:t>(</w:t>
      </w:r>
      <w:r w:rsidR="00BD7220">
        <w:rPr>
          <w:sz w:val="24"/>
          <w:szCs w:val="24"/>
          <w:lang w:eastAsia="it-IT"/>
        </w:rPr>
        <w:t>4</w:t>
      </w:r>
      <w:r w:rsidR="003E12AC">
        <w:rPr>
          <w:sz w:val="24"/>
          <w:szCs w:val="24"/>
          <w:lang w:eastAsia="it-IT"/>
        </w:rPr>
        <w:t xml:space="preserve"> formaz.ne gen.le</w:t>
      </w:r>
      <w:r w:rsidR="00A958EB">
        <w:rPr>
          <w:sz w:val="24"/>
          <w:szCs w:val="24"/>
          <w:lang w:eastAsia="it-IT"/>
        </w:rPr>
        <w:t xml:space="preserve"> </w:t>
      </w:r>
      <w:r w:rsidR="003E12AC">
        <w:rPr>
          <w:sz w:val="24"/>
          <w:szCs w:val="24"/>
          <w:lang w:eastAsia="it-IT"/>
        </w:rPr>
        <w:t>+</w:t>
      </w:r>
      <w:r w:rsidR="00A958EB">
        <w:rPr>
          <w:sz w:val="24"/>
          <w:szCs w:val="24"/>
          <w:lang w:eastAsia="it-IT"/>
        </w:rPr>
        <w:t xml:space="preserve"> </w:t>
      </w:r>
      <w:r w:rsidR="00BD7220">
        <w:rPr>
          <w:sz w:val="24"/>
          <w:szCs w:val="24"/>
          <w:lang w:eastAsia="it-IT"/>
        </w:rPr>
        <w:t xml:space="preserve">8 </w:t>
      </w:r>
      <w:r w:rsidRPr="00194811">
        <w:rPr>
          <w:sz w:val="24"/>
          <w:szCs w:val="24"/>
          <w:lang w:eastAsia="it-IT"/>
        </w:rPr>
        <w:t xml:space="preserve">formaz.ne </w:t>
      </w:r>
      <w:r>
        <w:rPr>
          <w:sz w:val="24"/>
          <w:szCs w:val="24"/>
          <w:lang w:eastAsia="it-IT"/>
        </w:rPr>
        <w:t>specifi</w:t>
      </w:r>
      <w:r w:rsidRPr="00194811">
        <w:rPr>
          <w:sz w:val="24"/>
          <w:szCs w:val="24"/>
          <w:lang w:eastAsia="it-IT"/>
        </w:rPr>
        <w:t>ca)</w:t>
      </w:r>
      <w:r w:rsidR="00A958EB">
        <w:rPr>
          <w:sz w:val="24"/>
          <w:szCs w:val="24"/>
          <w:lang w:eastAsia="it-IT"/>
        </w:rPr>
        <w:t xml:space="preserve"> </w:t>
      </w:r>
      <w:r w:rsidRPr="00505D8F">
        <w:rPr>
          <w:b/>
          <w:bCs/>
          <w:sz w:val="24"/>
          <w:szCs w:val="24"/>
          <w:lang w:eastAsia="it-IT"/>
        </w:rPr>
        <w:t>ore</w:t>
      </w:r>
      <w:r w:rsidRPr="00505D8F">
        <w:rPr>
          <w:sz w:val="24"/>
          <w:szCs w:val="24"/>
          <w:lang w:eastAsia="it-IT"/>
        </w:rPr>
        <w:t xml:space="preserve"> con esito positivo nella prova di verifica finale. </w:t>
      </w:r>
    </w:p>
    <w:p w:rsidR="00A700F5" w:rsidRPr="008865DB" w:rsidRDefault="00A700F5" w:rsidP="00A04E17">
      <w:pPr>
        <w:rPr>
          <w:rFonts w:ascii="Verdana" w:hAnsi="Verdana" w:cs="Verdana"/>
          <w:b/>
          <w:bCs/>
          <w:lang w:eastAsia="it-IT"/>
        </w:rPr>
      </w:pPr>
      <w:r w:rsidRPr="00505D8F">
        <w:rPr>
          <w:b/>
          <w:bCs/>
          <w:sz w:val="24"/>
          <w:szCs w:val="24"/>
          <w:lang w:eastAsia="it-IT"/>
        </w:rPr>
        <w:t xml:space="preserve">Soggetto formatore: </w:t>
      </w:r>
      <w:r w:rsidRPr="00652500">
        <w:rPr>
          <w:rFonts w:ascii="Verdana" w:hAnsi="Verdana" w:cs="Verdana"/>
          <w:b/>
          <w:bCs/>
          <w:lang w:eastAsia="it-IT"/>
        </w:rPr>
        <w:t>Istituto di Istruzione Superiore</w:t>
      </w:r>
      <w:r w:rsidRPr="00652500">
        <w:rPr>
          <w:rFonts w:ascii="Times New Roman" w:hAnsi="Times New Roman" w:cs="Times New Roman"/>
          <w:b/>
          <w:bCs/>
          <w:lang w:eastAsia="it-IT"/>
        </w:rPr>
        <w:t xml:space="preserve">  </w:t>
      </w:r>
      <w:r w:rsidRPr="008865DB">
        <w:rPr>
          <w:rFonts w:ascii="Verdana" w:hAnsi="Verdana" w:cs="Verdana"/>
          <w:b/>
          <w:bCs/>
          <w:lang w:eastAsia="it-IT"/>
        </w:rPr>
        <w:t>“P.L. Nervi</w:t>
      </w:r>
      <w:r w:rsidR="00DC366C" w:rsidRPr="008865DB">
        <w:rPr>
          <w:rFonts w:ascii="Verdana" w:hAnsi="Verdana" w:cs="Verdana"/>
          <w:b/>
          <w:bCs/>
          <w:lang w:eastAsia="it-IT"/>
        </w:rPr>
        <w:t>-Alaimo</w:t>
      </w:r>
      <w:r w:rsidRPr="008865DB">
        <w:rPr>
          <w:rFonts w:ascii="Verdana" w:hAnsi="Verdana" w:cs="Verdana"/>
          <w:b/>
          <w:bCs/>
          <w:lang w:eastAsia="it-IT"/>
        </w:rPr>
        <w:t>” via Riccardo da Lentini n°89 – Lentini</w:t>
      </w:r>
    </w:p>
    <w:p w:rsidR="00A700F5" w:rsidRPr="00505D8F" w:rsidRDefault="00A700F5" w:rsidP="00A04E17">
      <w:pPr>
        <w:spacing w:after="0" w:line="240" w:lineRule="auto"/>
        <w:jc w:val="both"/>
        <w:rPr>
          <w:lang w:eastAsia="it-IT"/>
        </w:rPr>
      </w:pPr>
      <w:r w:rsidRPr="00505D8F">
        <w:rPr>
          <w:b/>
          <w:bCs/>
          <w:sz w:val="24"/>
          <w:szCs w:val="24"/>
          <w:lang w:eastAsia="it-IT"/>
        </w:rPr>
        <w:t>Formazione</w:t>
      </w:r>
      <w:r w:rsidRPr="00505D8F">
        <w:rPr>
          <w:lang w:eastAsia="it-IT"/>
        </w:rPr>
        <w:t>: Credito Formativo soggetto ad aggiornamento quinquennale obbligatorio</w:t>
      </w:r>
    </w:p>
    <w:p w:rsidR="00A700F5" w:rsidRDefault="00A700F5" w:rsidP="00A04E17">
      <w:pPr>
        <w:spacing w:after="0" w:line="240" w:lineRule="auto"/>
        <w:rPr>
          <w:rFonts w:ascii="Times New Roman" w:hAnsi="Times New Roman" w:cs="Times New Roman"/>
          <w:b/>
          <w:bCs/>
          <w:lang w:eastAsia="it-IT"/>
        </w:rPr>
      </w:pPr>
    </w:p>
    <w:p w:rsidR="00A700F5" w:rsidRPr="00505D8F" w:rsidRDefault="00A700F5" w:rsidP="00A04E17">
      <w:pPr>
        <w:spacing w:after="0" w:line="240" w:lineRule="auto"/>
        <w:ind w:firstLine="708"/>
        <w:rPr>
          <w:b/>
          <w:bCs/>
          <w:lang w:eastAsia="it-IT"/>
        </w:rPr>
      </w:pPr>
      <w:r w:rsidRPr="00505D8F">
        <w:rPr>
          <w:b/>
          <w:bCs/>
          <w:lang w:eastAsia="it-IT"/>
        </w:rPr>
        <w:t>Il responsabile del progetto formativo</w:t>
      </w:r>
    </w:p>
    <w:p w:rsidR="00A700F5" w:rsidRPr="00505D8F" w:rsidRDefault="00A700F5" w:rsidP="00A04E17">
      <w:pPr>
        <w:spacing w:after="0" w:line="240" w:lineRule="auto"/>
        <w:rPr>
          <w:b/>
          <w:bCs/>
          <w:lang w:eastAsia="it-IT"/>
        </w:rPr>
      </w:pPr>
      <w:r w:rsidRPr="00505D8F">
        <w:rPr>
          <w:b/>
          <w:bCs/>
          <w:i/>
          <w:iCs/>
          <w:lang w:eastAsia="it-IT"/>
        </w:rPr>
        <w:tab/>
      </w:r>
      <w:r w:rsidR="006E587C">
        <w:rPr>
          <w:b/>
          <w:bCs/>
          <w:i/>
          <w:iCs/>
          <w:lang w:eastAsia="it-IT"/>
        </w:rPr>
        <w:t xml:space="preserve">        </w:t>
      </w:r>
      <w:r>
        <w:rPr>
          <w:i/>
          <w:iCs/>
          <w:lang w:eastAsia="it-IT"/>
        </w:rPr>
        <w:t xml:space="preserve"> </w:t>
      </w:r>
      <w:r w:rsidR="008865DB">
        <w:rPr>
          <w:i/>
          <w:iCs/>
          <w:lang w:eastAsia="it-IT"/>
        </w:rPr>
        <w:t>……………………………</w:t>
      </w:r>
      <w:r w:rsidR="00A958EB">
        <w:rPr>
          <w:i/>
          <w:iCs/>
          <w:lang w:eastAsia="it-IT"/>
        </w:rPr>
        <w:t xml:space="preserve"> </w:t>
      </w:r>
      <w:r w:rsidRPr="00505D8F">
        <w:rPr>
          <w:i/>
          <w:iCs/>
          <w:lang w:eastAsia="it-IT"/>
        </w:rPr>
        <w:tab/>
      </w:r>
      <w:r w:rsidRPr="00505D8F">
        <w:rPr>
          <w:i/>
          <w:iCs/>
          <w:lang w:eastAsia="it-IT"/>
        </w:rPr>
        <w:tab/>
      </w:r>
      <w:r w:rsidRPr="00505D8F">
        <w:rPr>
          <w:i/>
          <w:iCs/>
          <w:lang w:eastAsia="it-IT"/>
        </w:rPr>
        <w:tab/>
      </w:r>
      <w:r w:rsidRPr="00505D8F">
        <w:rPr>
          <w:i/>
          <w:iCs/>
          <w:lang w:eastAsia="it-IT"/>
        </w:rPr>
        <w:tab/>
      </w:r>
      <w:r w:rsidRPr="00505D8F">
        <w:rPr>
          <w:i/>
          <w:iCs/>
          <w:lang w:eastAsia="it-IT"/>
        </w:rPr>
        <w:tab/>
      </w:r>
      <w:r w:rsidRPr="00505D8F">
        <w:rPr>
          <w:i/>
          <w:iCs/>
          <w:lang w:eastAsia="it-IT"/>
        </w:rPr>
        <w:tab/>
      </w:r>
      <w:r w:rsidRPr="00505D8F">
        <w:rPr>
          <w:b/>
          <w:bCs/>
          <w:lang w:eastAsia="it-IT"/>
        </w:rPr>
        <w:t>Il Legale Rappresentante del Soggetto Formatore</w:t>
      </w:r>
    </w:p>
    <w:p w:rsidR="00012A61" w:rsidRDefault="00A958EB" w:rsidP="00FA48A7">
      <w:pPr>
        <w:spacing w:after="0" w:line="240" w:lineRule="auto"/>
        <w:ind w:left="6516" w:firstLine="282"/>
        <w:rPr>
          <w:i/>
          <w:iCs/>
          <w:lang w:eastAsia="it-IT"/>
        </w:rPr>
      </w:pPr>
      <w:r>
        <w:rPr>
          <w:i/>
          <w:iCs/>
          <w:lang w:eastAsia="it-IT"/>
        </w:rPr>
        <w:t xml:space="preserve">                       </w:t>
      </w:r>
      <w:r w:rsidR="00A700F5" w:rsidRPr="00505D8F">
        <w:rPr>
          <w:i/>
          <w:iCs/>
          <w:lang w:eastAsia="it-IT"/>
        </w:rPr>
        <w:t xml:space="preserve">Prof.ssa </w:t>
      </w:r>
      <w:r w:rsidR="00A700F5">
        <w:rPr>
          <w:i/>
          <w:iCs/>
          <w:lang w:eastAsia="it-IT"/>
        </w:rPr>
        <w:t>Giuseppina Sanzaro</w:t>
      </w:r>
    </w:p>
    <w:p w:rsidR="0080087A" w:rsidRDefault="0080087A" w:rsidP="00396245">
      <w:pPr>
        <w:spacing w:after="0" w:line="240" w:lineRule="auto"/>
        <w:ind w:left="6516" w:firstLine="282"/>
        <w:rPr>
          <w:i/>
          <w:iCs/>
          <w:lang w:eastAsia="it-IT"/>
        </w:rPr>
      </w:pPr>
    </w:p>
    <w:p w:rsidR="00396245" w:rsidRDefault="00396245" w:rsidP="00396245">
      <w:pPr>
        <w:spacing w:after="0" w:line="240" w:lineRule="auto"/>
        <w:ind w:left="6516" w:firstLine="282"/>
        <w:rPr>
          <w:i/>
          <w:iCs/>
          <w:lang w:eastAsia="it-IT"/>
        </w:rPr>
      </w:pPr>
    </w:p>
    <w:p w:rsidR="008C60C0" w:rsidRDefault="008C60C0" w:rsidP="00102D8F">
      <w:pPr>
        <w:spacing w:after="0" w:line="240" w:lineRule="auto"/>
        <w:rPr>
          <w:i/>
          <w:iCs/>
          <w:lang w:eastAsia="it-IT"/>
        </w:rPr>
      </w:pPr>
    </w:p>
    <w:p w:rsidR="008C60C0" w:rsidRDefault="008C60C0" w:rsidP="000527C0">
      <w:pPr>
        <w:spacing w:after="0" w:line="240" w:lineRule="auto"/>
        <w:ind w:left="6516" w:firstLine="282"/>
        <w:rPr>
          <w:i/>
          <w:iCs/>
          <w:lang w:eastAsia="it-IT"/>
        </w:rPr>
      </w:pPr>
    </w:p>
    <w:sectPr w:rsidR="008C60C0" w:rsidSect="00243CBF">
      <w:headerReference w:type="default" r:id="rId7"/>
      <w:pgSz w:w="16838" w:h="11906" w:orient="landscape" w:code="9"/>
      <w:pgMar w:top="1134" w:right="1418" w:bottom="1134" w:left="1134" w:header="709" w:footer="709" w:gutter="0"/>
      <w:pgBorders w:offsetFrom="page">
        <w:top w:val="single" w:sz="36" w:space="31" w:color="0070C0"/>
        <w:left w:val="single" w:sz="36" w:space="31" w:color="0070C0"/>
        <w:bottom w:val="single" w:sz="36" w:space="31" w:color="0070C0"/>
        <w:right w:val="single" w:sz="36" w:space="31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380" w:rsidRDefault="00332380" w:rsidP="00243CBF">
      <w:pPr>
        <w:spacing w:after="0" w:line="240" w:lineRule="auto"/>
      </w:pPr>
      <w:r>
        <w:separator/>
      </w:r>
    </w:p>
  </w:endnote>
  <w:endnote w:type="continuationSeparator" w:id="1">
    <w:p w:rsidR="00332380" w:rsidRDefault="00332380" w:rsidP="0024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380" w:rsidRDefault="00332380" w:rsidP="00243CBF">
      <w:pPr>
        <w:spacing w:after="0" w:line="240" w:lineRule="auto"/>
      </w:pPr>
      <w:r>
        <w:separator/>
      </w:r>
    </w:p>
  </w:footnote>
  <w:footnote w:type="continuationSeparator" w:id="1">
    <w:p w:rsidR="00332380" w:rsidRDefault="00332380" w:rsidP="00243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6C" w:rsidRDefault="00DC366C" w:rsidP="00AB7C82">
    <w:pPr>
      <w:pStyle w:val="Intestazione"/>
    </w:pPr>
    <w:r>
      <w:rPr>
        <w:noProof/>
        <w:lang w:eastAsia="it-IT"/>
      </w:rPr>
      <w:drawing>
        <wp:anchor distT="0" distB="0" distL="114935" distR="114935" simplePos="0" relativeHeight="251658240" behindDoc="1" locked="0" layoutInCell="1" allowOverlap="1">
          <wp:simplePos x="0" y="0"/>
          <wp:positionH relativeFrom="column">
            <wp:posOffset>4472940</wp:posOffset>
          </wp:positionH>
          <wp:positionV relativeFrom="paragraph">
            <wp:posOffset>25400</wp:posOffset>
          </wp:positionV>
          <wp:extent cx="452755" cy="452755"/>
          <wp:effectExtent l="0" t="0" r="4445" b="4445"/>
          <wp:wrapTight wrapText="bothSides">
            <wp:wrapPolygon edited="0">
              <wp:start x="0" y="0"/>
              <wp:lineTo x="0" y="20903"/>
              <wp:lineTo x="20903" y="20903"/>
              <wp:lineTo x="20903" y="0"/>
              <wp:lineTo x="0" y="0"/>
            </wp:wrapPolygon>
          </wp:wrapTight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4527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95885</wp:posOffset>
          </wp:positionV>
          <wp:extent cx="446405" cy="255270"/>
          <wp:effectExtent l="19050" t="19050" r="10795" b="11430"/>
          <wp:wrapNone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24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255270"/>
                  </a:xfrm>
                  <a:prstGeom prst="rect">
                    <a:avLst/>
                  </a:prstGeom>
                  <a:solidFill>
                    <a:srgbClr val="FFFFFF"/>
                  </a:solidFill>
                  <a:ln w="6350">
                    <a:solidFill>
                      <a:srgbClr val="3366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4633"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714.4pt;margin-top:2pt;width:21.65pt;height:25.65pt;z-index:-251656192;mso-wrap-distance-left:9.05pt;mso-wrap-distance-right:9.05pt;mso-position-horizontal-relative:text;mso-position-vertical-relative:text" wrapcoords="-745 0 -745 20965 21600 20965 21600 0 -745 0" filled="t">
          <v:fill color2="black"/>
          <v:imagedata r:id="rId3" o:title=""/>
          <w10:wrap type="tight"/>
        </v:shape>
        <o:OLEObject Type="Embed" ProgID="Word.Picture.8" ShapeID="_x0000_s2051" DrawAspect="Content" ObjectID="_1798946611" r:id="rId4"/>
      </w:pict>
    </w:r>
  </w:p>
  <w:p w:rsidR="00DC366C" w:rsidRDefault="00034633" w:rsidP="00AB7C82">
    <w:pPr>
      <w:rPr>
        <w:sz w:val="20"/>
        <w:szCs w:val="20"/>
      </w:rPr>
    </w:pPr>
    <w:r w:rsidRPr="00034633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2" type="#_x0000_t202" style="position:absolute;margin-left:698.05pt;margin-top:5.15pt;width:55.35pt;height:33.35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" stroked="f">
          <v:fill opacity="0"/>
          <v:textbox inset="0,0,0,0">
            <w:txbxContent>
              <w:p w:rsidR="005E0764" w:rsidRDefault="005E0764" w:rsidP="00A958EB">
                <w:pPr>
                  <w:spacing w:after="0"/>
                  <w:jc w:val="center"/>
                  <w:rPr>
                    <w:sz w:val="12"/>
                    <w:szCs w:val="12"/>
                  </w:rPr>
                </w:pPr>
                <w:r>
                  <w:rPr>
                    <w:sz w:val="12"/>
                    <w:szCs w:val="12"/>
                  </w:rPr>
                  <w:t xml:space="preserve">REGIONE   </w:t>
                </w:r>
              </w:p>
              <w:p w:rsidR="005E0764" w:rsidRDefault="005E0764" w:rsidP="00A958EB">
                <w:pPr>
                  <w:spacing w:after="0"/>
                  <w:jc w:val="center"/>
                  <w:rPr>
                    <w:sz w:val="12"/>
                    <w:szCs w:val="12"/>
                  </w:rPr>
                </w:pPr>
                <w:r>
                  <w:rPr>
                    <w:sz w:val="12"/>
                    <w:szCs w:val="12"/>
                  </w:rPr>
                  <w:t xml:space="preserve">  SICILIA</w:t>
                </w:r>
              </w:p>
              <w:p w:rsidR="005E0764" w:rsidRDefault="005E0764" w:rsidP="00A958EB">
                <w:pPr>
                  <w:spacing w:after="0"/>
                  <w:rPr>
                    <w:b/>
                    <w:bCs/>
                    <w:sz w:val="16"/>
                    <w:szCs w:val="16"/>
                  </w:rPr>
                </w:pPr>
              </w:p>
            </w:txbxContent>
          </v:textbox>
          <w10:wrap type="topAndBottom"/>
        </v:shape>
      </w:pict>
    </w:r>
    <w:r w:rsidRPr="00034633">
      <w:rPr>
        <w:noProof/>
        <w:lang w:eastAsia="it-IT"/>
      </w:rPr>
      <w:pict>
        <v:shape id="Text Box 5" o:spid="_x0000_s2054" type="#_x0000_t202" style="position:absolute;margin-left:342.25pt;margin-top:15.15pt;width:61.65pt;height:16.65pt;z-index:-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" stroked="f">
          <v:textbox inset="0,0,0,0">
            <w:txbxContent>
              <w:p w:rsidR="005E0764" w:rsidRDefault="00A958EB" w:rsidP="00AB7C82">
                <w:pPr>
                  <w:rPr>
                    <w:sz w:val="12"/>
                    <w:szCs w:val="12"/>
                  </w:rPr>
                </w:pPr>
                <w:r>
                  <w:rPr>
                    <w:sz w:val="12"/>
                    <w:szCs w:val="12"/>
                  </w:rPr>
                  <w:t xml:space="preserve">               M.I.M.</w:t>
                </w:r>
              </w:p>
            </w:txbxContent>
          </v:textbox>
        </v:shape>
      </w:pict>
    </w:r>
    <w:r w:rsidRPr="00034633">
      <w:rPr>
        <w:noProof/>
        <w:lang w:eastAsia="it-IT"/>
      </w:rPr>
      <w:pict>
        <v:shape id="Text Box 4" o:spid="_x0000_s2053" type="#_x0000_t202" style="position:absolute;margin-left:0;margin-top:10.1pt;width:34.65pt;height:16.65pt;z-index:25165516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" stroked="f">
          <v:fill opacity="0"/>
          <v:textbox inset="0,0,0,0">
            <w:txbxContent>
              <w:p w:rsidR="005E0764" w:rsidRDefault="005E0764" w:rsidP="00AB7C82">
                <w:pPr>
                  <w:jc w:val="center"/>
                  <w:rPr>
                    <w:sz w:val="12"/>
                    <w:szCs w:val="12"/>
                  </w:rPr>
                </w:pPr>
                <w:r>
                  <w:rPr>
                    <w:sz w:val="12"/>
                    <w:szCs w:val="12"/>
                  </w:rPr>
                  <w:t>UNIONE EUROPEA</w:t>
                </w:r>
              </w:p>
            </w:txbxContent>
          </v:textbox>
          <w10:wrap type="topAndBottom"/>
        </v:shape>
      </w:pict>
    </w:r>
  </w:p>
  <w:p w:rsidR="00A958EB" w:rsidRPr="00A958EB" w:rsidRDefault="00A958EB" w:rsidP="00A958EB">
    <w:pPr>
      <w:spacing w:after="0"/>
      <w:ind w:right="-879"/>
      <w:jc w:val="center"/>
      <w:rPr>
        <w:rFonts w:ascii="Arial Narrow" w:hAnsi="Arial Narrow" w:cs="Arial Narrow"/>
        <w:b/>
        <w:bCs/>
        <w:sz w:val="16"/>
        <w:szCs w:val="16"/>
      </w:rPr>
    </w:pPr>
  </w:p>
  <w:p w:rsidR="00DC366C" w:rsidRPr="003606FF" w:rsidRDefault="00DC366C" w:rsidP="00A958EB">
    <w:pPr>
      <w:spacing w:after="0"/>
      <w:ind w:right="-879"/>
      <w:jc w:val="center"/>
      <w:rPr>
        <w:rFonts w:ascii="Arial Narrow" w:eastAsia="Arial Unicode MS" w:hAnsi="Arial Narrow" w:cs="Arial Narrow"/>
        <w:b/>
        <w:bCs/>
        <w:sz w:val="28"/>
        <w:szCs w:val="28"/>
      </w:rPr>
    </w:pPr>
    <w:r w:rsidRPr="003606FF">
      <w:rPr>
        <w:rFonts w:ascii="Arial Narrow" w:hAnsi="Arial Narrow" w:cs="Arial Narrow"/>
        <w:b/>
        <w:bCs/>
        <w:sz w:val="28"/>
        <w:szCs w:val="28"/>
      </w:rPr>
      <w:t>Istituto di Istruzione Superiore</w:t>
    </w:r>
    <w:r w:rsidRPr="003606FF">
      <w:rPr>
        <w:rFonts w:ascii="Arial Narrow" w:eastAsia="Arial Unicode MS" w:hAnsi="Arial Narrow" w:cs="Arial Narrow"/>
        <w:b/>
        <w:bCs/>
        <w:sz w:val="28"/>
        <w:szCs w:val="28"/>
      </w:rPr>
      <w:t xml:space="preserve"> “P. L. Nervi</w:t>
    </w:r>
    <w:r>
      <w:rPr>
        <w:rFonts w:ascii="Arial Narrow" w:eastAsia="Arial Unicode MS" w:hAnsi="Arial Narrow" w:cs="Arial Narrow"/>
        <w:b/>
        <w:bCs/>
        <w:sz w:val="28"/>
        <w:szCs w:val="28"/>
      </w:rPr>
      <w:t xml:space="preserve"> - Alaimo</w:t>
    </w:r>
    <w:r w:rsidRPr="003606FF">
      <w:rPr>
        <w:rFonts w:ascii="Arial Narrow" w:eastAsia="Arial Unicode MS" w:hAnsi="Arial Narrow" w:cs="Arial Narrow"/>
        <w:b/>
        <w:bCs/>
        <w:sz w:val="28"/>
        <w:szCs w:val="28"/>
      </w:rPr>
      <w:t>”</w:t>
    </w:r>
  </w:p>
  <w:p w:rsidR="00DC366C" w:rsidRPr="003606FF" w:rsidRDefault="00DC366C" w:rsidP="00A958EB">
    <w:pPr>
      <w:pStyle w:val="Titolo2"/>
      <w:spacing w:after="0"/>
      <w:ind w:right="-879"/>
      <w:rPr>
        <w:rFonts w:ascii="Arial Narrow" w:eastAsia="Arial Unicode MS" w:hAnsi="Arial Narrow" w:cs="Times New Roman"/>
        <w:b w:val="0"/>
        <w:bCs w:val="0"/>
        <w:sz w:val="20"/>
        <w:szCs w:val="20"/>
      </w:rPr>
    </w:pP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>Via</w:t>
    </w:r>
    <w:r w:rsidR="00CC67A9">
      <w:rPr>
        <w:rFonts w:ascii="Arial Narrow" w:eastAsia="Arial Unicode MS" w:hAnsi="Arial Narrow" w:cs="Arial Narrow"/>
        <w:b w:val="0"/>
        <w:bCs w:val="0"/>
        <w:sz w:val="20"/>
        <w:szCs w:val="20"/>
      </w:rPr>
      <w:t xml:space="preserve"> </w:t>
    </w: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 xml:space="preserve">Riccardo da Lentini, 89 - 96016 -  Lentini  - (SR) </w:t>
    </w:r>
    <w:r w:rsidRPr="003606FF">
      <w:rPr>
        <w:rFonts w:ascii="Arial Narrow" w:eastAsia="Arial Unicode MS" w:hAnsi="Arial Narrow" w:cs="Arial Narrow"/>
        <w:sz w:val="20"/>
        <w:szCs w:val="20"/>
      </w:rPr>
      <w:t xml:space="preserve">-  Tel. </w:t>
    </w: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>095.901808</w:t>
    </w:r>
    <w:r w:rsidR="006E587C">
      <w:rPr>
        <w:rFonts w:ascii="Arial Narrow" w:eastAsia="Arial Unicode MS" w:hAnsi="Arial Narrow" w:cs="Arial Narrow"/>
        <w:b w:val="0"/>
        <w:bCs w:val="0"/>
        <w:sz w:val="20"/>
        <w:szCs w:val="20"/>
      </w:rPr>
      <w:t xml:space="preserve"> – 095.7835544</w:t>
    </w: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 xml:space="preserve"> </w:t>
    </w:r>
    <w:r w:rsidRPr="003606FF">
      <w:rPr>
        <w:rFonts w:ascii="Arial Narrow" w:eastAsia="Arial Unicode MS" w:hAnsi="Arial Narrow" w:cs="Arial Narrow"/>
        <w:sz w:val="20"/>
        <w:szCs w:val="20"/>
      </w:rPr>
      <w:t xml:space="preserve">  Fax </w:t>
    </w: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 xml:space="preserve">095.901602 </w:t>
    </w:r>
    <w:r w:rsidRPr="003606FF">
      <w:rPr>
        <w:rFonts w:ascii="Arial Narrow" w:eastAsia="Arial Unicode MS" w:hAnsi="Arial Narrow" w:cs="Arial Narrow"/>
        <w:sz w:val="20"/>
        <w:szCs w:val="20"/>
      </w:rPr>
      <w:t xml:space="preserve">  Codice </w:t>
    </w:r>
    <w:r w:rsidRPr="003606FF">
      <w:rPr>
        <w:rFonts w:ascii="Arial Narrow" w:eastAsia="Arial Unicode MS" w:hAnsi="Arial Narrow" w:cs="Arial Narrow"/>
        <w:b w:val="0"/>
        <w:bCs w:val="0"/>
        <w:sz w:val="20"/>
        <w:szCs w:val="20"/>
      </w:rPr>
      <w:t>SRIS011004</w:t>
    </w:r>
    <w:r w:rsidRPr="003606FF">
      <w:rPr>
        <w:rFonts w:ascii="Arial Narrow" w:eastAsia="Arial Unicode MS" w:hAnsi="Arial Narrow" w:cs="Arial Narrow"/>
        <w:sz w:val="20"/>
        <w:szCs w:val="20"/>
      </w:rPr>
      <w:t xml:space="preserve"> – </w:t>
    </w:r>
    <w:r w:rsidRPr="003606FF">
      <w:rPr>
        <w:rFonts w:ascii="Arial Narrow" w:hAnsi="Arial Narrow" w:cs="Arial Narrow"/>
        <w:sz w:val="20"/>
        <w:szCs w:val="20"/>
      </w:rPr>
      <w:t xml:space="preserve">C.F. </w:t>
    </w:r>
    <w:r w:rsidRPr="003606FF">
      <w:rPr>
        <w:rFonts w:ascii="Arial Narrow" w:hAnsi="Arial Narrow" w:cs="Arial Narrow"/>
        <w:b w:val="0"/>
        <w:bCs w:val="0"/>
        <w:sz w:val="20"/>
        <w:szCs w:val="20"/>
      </w:rPr>
      <w:t>91000280890</w:t>
    </w:r>
  </w:p>
  <w:p w:rsidR="00DC366C" w:rsidRPr="00AB7C82" w:rsidRDefault="00DC366C" w:rsidP="00A958EB">
    <w:pPr>
      <w:spacing w:after="0"/>
      <w:ind w:right="-879"/>
      <w:jc w:val="center"/>
      <w:rPr>
        <w:rFonts w:ascii="Arial Narrow" w:hAnsi="Arial Narrow" w:cs="Arial Narrow"/>
        <w:b/>
        <w:bCs/>
        <w:sz w:val="20"/>
        <w:szCs w:val="20"/>
      </w:rPr>
    </w:pPr>
    <w:r w:rsidRPr="003606FF">
      <w:rPr>
        <w:rFonts w:ascii="Arial Narrow" w:hAnsi="Arial Narrow" w:cs="Arial Narrow"/>
        <w:b/>
        <w:bCs/>
        <w:sz w:val="20"/>
        <w:szCs w:val="20"/>
      </w:rPr>
      <w:t xml:space="preserve">e-mail: </w:t>
    </w:r>
    <w:hyperlink r:id="rId5" w:history="1">
      <w:r w:rsidRPr="003606FF">
        <w:rPr>
          <w:rStyle w:val="Collegamentoipertestuale"/>
          <w:rFonts w:ascii="Arial Narrow" w:hAnsi="Arial Narrow" w:cs="Arial Narrow"/>
          <w:sz w:val="20"/>
          <w:szCs w:val="20"/>
        </w:rPr>
        <w:t>sris011004@istruzione.it</w:t>
      </w:r>
    </w:hyperlink>
    <w:r w:rsidRPr="003606FF">
      <w:rPr>
        <w:rFonts w:ascii="Arial Narrow" w:hAnsi="Arial Narrow" w:cs="Arial Narrow"/>
        <w:b/>
        <w:bCs/>
        <w:sz w:val="20"/>
        <w:szCs w:val="20"/>
      </w:rPr>
      <w:t xml:space="preserve">        sito web : </w:t>
    </w:r>
    <w:hyperlink r:id="rId6" w:history="1">
      <w:r w:rsidR="00A958EB" w:rsidRPr="009576FE">
        <w:rPr>
          <w:rStyle w:val="Collegamentoipertestuale"/>
          <w:rFonts w:ascii="Arial Narrow" w:hAnsi="Arial Narrow" w:cs="Arial Narrow"/>
          <w:sz w:val="20"/>
          <w:szCs w:val="20"/>
        </w:rPr>
        <w:t>www.istitutonervialaimo.edu.it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60D58"/>
    <w:multiLevelType w:val="hybridMultilevel"/>
    <w:tmpl w:val="9E9C4CA0"/>
    <w:lvl w:ilvl="0" w:tplc="46CA475A">
      <w:numFmt w:val="bullet"/>
      <w:lvlText w:val="-"/>
      <w:lvlJc w:val="left"/>
      <w:pPr>
        <w:ind w:left="880" w:hanging="360"/>
      </w:pPr>
      <w:rPr>
        <w:rFonts w:ascii="Calibri" w:eastAsia="Times New Roman" w:hAnsi="Calibr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0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2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E3583"/>
    <w:rsid w:val="00002B49"/>
    <w:rsid w:val="00012A61"/>
    <w:rsid w:val="00013898"/>
    <w:rsid w:val="00020814"/>
    <w:rsid w:val="00026E8A"/>
    <w:rsid w:val="00034633"/>
    <w:rsid w:val="00047979"/>
    <w:rsid w:val="000527C0"/>
    <w:rsid w:val="00052C90"/>
    <w:rsid w:val="00055E3D"/>
    <w:rsid w:val="0006482B"/>
    <w:rsid w:val="000774CB"/>
    <w:rsid w:val="000852D3"/>
    <w:rsid w:val="0009639C"/>
    <w:rsid w:val="000A4749"/>
    <w:rsid w:val="000B164A"/>
    <w:rsid w:val="000B50E4"/>
    <w:rsid w:val="000B52E6"/>
    <w:rsid w:val="000B61FC"/>
    <w:rsid w:val="000C34E0"/>
    <w:rsid w:val="000E5FD3"/>
    <w:rsid w:val="000E6B0E"/>
    <w:rsid w:val="000F3BF2"/>
    <w:rsid w:val="000F4872"/>
    <w:rsid w:val="00102D8F"/>
    <w:rsid w:val="00103EAA"/>
    <w:rsid w:val="00104DDB"/>
    <w:rsid w:val="001067CE"/>
    <w:rsid w:val="0012276F"/>
    <w:rsid w:val="00131DEB"/>
    <w:rsid w:val="00133E5C"/>
    <w:rsid w:val="00135EBD"/>
    <w:rsid w:val="00135ECA"/>
    <w:rsid w:val="00141122"/>
    <w:rsid w:val="00146B7C"/>
    <w:rsid w:val="001472C0"/>
    <w:rsid w:val="0014798F"/>
    <w:rsid w:val="00153D84"/>
    <w:rsid w:val="00162C47"/>
    <w:rsid w:val="00165978"/>
    <w:rsid w:val="00166139"/>
    <w:rsid w:val="00172020"/>
    <w:rsid w:val="00172D41"/>
    <w:rsid w:val="00184E65"/>
    <w:rsid w:val="001879AA"/>
    <w:rsid w:val="00190A5F"/>
    <w:rsid w:val="00191AE1"/>
    <w:rsid w:val="00191AF6"/>
    <w:rsid w:val="00194811"/>
    <w:rsid w:val="001B1D28"/>
    <w:rsid w:val="001B4EAA"/>
    <w:rsid w:val="001B625A"/>
    <w:rsid w:val="001B7DDA"/>
    <w:rsid w:val="001C352E"/>
    <w:rsid w:val="001C4A6C"/>
    <w:rsid w:val="001D5AC0"/>
    <w:rsid w:val="001E4579"/>
    <w:rsid w:val="001E7636"/>
    <w:rsid w:val="0020217E"/>
    <w:rsid w:val="002043D0"/>
    <w:rsid w:val="00204796"/>
    <w:rsid w:val="00221900"/>
    <w:rsid w:val="002347B1"/>
    <w:rsid w:val="00243CBF"/>
    <w:rsid w:val="00253D3E"/>
    <w:rsid w:val="002573A2"/>
    <w:rsid w:val="00257D08"/>
    <w:rsid w:val="0026721B"/>
    <w:rsid w:val="00272207"/>
    <w:rsid w:val="00280566"/>
    <w:rsid w:val="00290980"/>
    <w:rsid w:val="002B1769"/>
    <w:rsid w:val="002B19C2"/>
    <w:rsid w:val="002C5298"/>
    <w:rsid w:val="002C79A6"/>
    <w:rsid w:val="002E35AE"/>
    <w:rsid w:val="002E3A38"/>
    <w:rsid w:val="002F0690"/>
    <w:rsid w:val="002F7EF5"/>
    <w:rsid w:val="00307B88"/>
    <w:rsid w:val="00307EC6"/>
    <w:rsid w:val="0031078F"/>
    <w:rsid w:val="00314BDD"/>
    <w:rsid w:val="00330246"/>
    <w:rsid w:val="00332380"/>
    <w:rsid w:val="00333504"/>
    <w:rsid w:val="003349E6"/>
    <w:rsid w:val="00351BF7"/>
    <w:rsid w:val="00351CE7"/>
    <w:rsid w:val="00352013"/>
    <w:rsid w:val="003606FF"/>
    <w:rsid w:val="00360BB1"/>
    <w:rsid w:val="003665CE"/>
    <w:rsid w:val="0037593B"/>
    <w:rsid w:val="003869BB"/>
    <w:rsid w:val="003929A4"/>
    <w:rsid w:val="00393719"/>
    <w:rsid w:val="00396245"/>
    <w:rsid w:val="003A7118"/>
    <w:rsid w:val="003B2D1C"/>
    <w:rsid w:val="003B505B"/>
    <w:rsid w:val="003D0C73"/>
    <w:rsid w:val="003E12AC"/>
    <w:rsid w:val="003E772D"/>
    <w:rsid w:val="003F22C0"/>
    <w:rsid w:val="003F7070"/>
    <w:rsid w:val="00400E01"/>
    <w:rsid w:val="00400E02"/>
    <w:rsid w:val="004128BE"/>
    <w:rsid w:val="00416462"/>
    <w:rsid w:val="0042387C"/>
    <w:rsid w:val="00423F99"/>
    <w:rsid w:val="00424896"/>
    <w:rsid w:val="00440629"/>
    <w:rsid w:val="00455691"/>
    <w:rsid w:val="004563ED"/>
    <w:rsid w:val="004663AF"/>
    <w:rsid w:val="004730C0"/>
    <w:rsid w:val="00474311"/>
    <w:rsid w:val="00485E16"/>
    <w:rsid w:val="004868E9"/>
    <w:rsid w:val="004910F3"/>
    <w:rsid w:val="00495F5F"/>
    <w:rsid w:val="004A63EE"/>
    <w:rsid w:val="004B44D3"/>
    <w:rsid w:val="004C3C6F"/>
    <w:rsid w:val="004C7658"/>
    <w:rsid w:val="004D0AFF"/>
    <w:rsid w:val="004E7AD1"/>
    <w:rsid w:val="004F4FB3"/>
    <w:rsid w:val="004F5F3D"/>
    <w:rsid w:val="00501941"/>
    <w:rsid w:val="00505D8F"/>
    <w:rsid w:val="005071CE"/>
    <w:rsid w:val="00515B05"/>
    <w:rsid w:val="00520F39"/>
    <w:rsid w:val="005221D1"/>
    <w:rsid w:val="0052566F"/>
    <w:rsid w:val="00533A4A"/>
    <w:rsid w:val="005363C0"/>
    <w:rsid w:val="00550E7C"/>
    <w:rsid w:val="0055198A"/>
    <w:rsid w:val="00554203"/>
    <w:rsid w:val="00554DDA"/>
    <w:rsid w:val="005668D3"/>
    <w:rsid w:val="00570256"/>
    <w:rsid w:val="00580BB8"/>
    <w:rsid w:val="00585912"/>
    <w:rsid w:val="00586193"/>
    <w:rsid w:val="00594FFB"/>
    <w:rsid w:val="005A0A01"/>
    <w:rsid w:val="005A2878"/>
    <w:rsid w:val="005A2D8B"/>
    <w:rsid w:val="005A462C"/>
    <w:rsid w:val="005A49F4"/>
    <w:rsid w:val="005A56B6"/>
    <w:rsid w:val="005B3D41"/>
    <w:rsid w:val="005B4DAF"/>
    <w:rsid w:val="005C28AA"/>
    <w:rsid w:val="005C728B"/>
    <w:rsid w:val="005D3807"/>
    <w:rsid w:val="005D5B99"/>
    <w:rsid w:val="005D6BA6"/>
    <w:rsid w:val="005E0764"/>
    <w:rsid w:val="005E1142"/>
    <w:rsid w:val="005F4DCB"/>
    <w:rsid w:val="005F6F1C"/>
    <w:rsid w:val="006003DF"/>
    <w:rsid w:val="006144DC"/>
    <w:rsid w:val="0061649B"/>
    <w:rsid w:val="00642D69"/>
    <w:rsid w:val="00651C69"/>
    <w:rsid w:val="00652472"/>
    <w:rsid w:val="00652500"/>
    <w:rsid w:val="0065627E"/>
    <w:rsid w:val="00661A1C"/>
    <w:rsid w:val="006644F1"/>
    <w:rsid w:val="006702EA"/>
    <w:rsid w:val="00673149"/>
    <w:rsid w:val="006732CE"/>
    <w:rsid w:val="00674ED1"/>
    <w:rsid w:val="00690B1C"/>
    <w:rsid w:val="00694EFD"/>
    <w:rsid w:val="006A2A42"/>
    <w:rsid w:val="006A3DF2"/>
    <w:rsid w:val="006C1315"/>
    <w:rsid w:val="006C6099"/>
    <w:rsid w:val="006D0939"/>
    <w:rsid w:val="006E099E"/>
    <w:rsid w:val="006E3420"/>
    <w:rsid w:val="006E587C"/>
    <w:rsid w:val="006F439E"/>
    <w:rsid w:val="0070052E"/>
    <w:rsid w:val="0070690C"/>
    <w:rsid w:val="00706F42"/>
    <w:rsid w:val="00707969"/>
    <w:rsid w:val="007127FE"/>
    <w:rsid w:val="0071388D"/>
    <w:rsid w:val="00714F2C"/>
    <w:rsid w:val="00720020"/>
    <w:rsid w:val="00730F4E"/>
    <w:rsid w:val="007342C9"/>
    <w:rsid w:val="0073454F"/>
    <w:rsid w:val="007348F2"/>
    <w:rsid w:val="00742982"/>
    <w:rsid w:val="00747C92"/>
    <w:rsid w:val="00751EB3"/>
    <w:rsid w:val="00752C23"/>
    <w:rsid w:val="00753850"/>
    <w:rsid w:val="007578BD"/>
    <w:rsid w:val="0076241A"/>
    <w:rsid w:val="00765D1C"/>
    <w:rsid w:val="00781094"/>
    <w:rsid w:val="007833E1"/>
    <w:rsid w:val="00786159"/>
    <w:rsid w:val="0079083E"/>
    <w:rsid w:val="007947E7"/>
    <w:rsid w:val="007A218B"/>
    <w:rsid w:val="007B12AD"/>
    <w:rsid w:val="007B7335"/>
    <w:rsid w:val="007C7B95"/>
    <w:rsid w:val="007D0EFF"/>
    <w:rsid w:val="007D0F82"/>
    <w:rsid w:val="007F6D48"/>
    <w:rsid w:val="0080087A"/>
    <w:rsid w:val="00802603"/>
    <w:rsid w:val="00803EDA"/>
    <w:rsid w:val="008064B8"/>
    <w:rsid w:val="0080791F"/>
    <w:rsid w:val="008205F9"/>
    <w:rsid w:val="00822EDE"/>
    <w:rsid w:val="0083630E"/>
    <w:rsid w:val="00837983"/>
    <w:rsid w:val="00845EB8"/>
    <w:rsid w:val="00852DC3"/>
    <w:rsid w:val="00863F0A"/>
    <w:rsid w:val="00873E4A"/>
    <w:rsid w:val="008865DB"/>
    <w:rsid w:val="00890C67"/>
    <w:rsid w:val="00890E62"/>
    <w:rsid w:val="008953FD"/>
    <w:rsid w:val="008A5CB1"/>
    <w:rsid w:val="008A646C"/>
    <w:rsid w:val="008B1E05"/>
    <w:rsid w:val="008B2677"/>
    <w:rsid w:val="008B5DFC"/>
    <w:rsid w:val="008C30D7"/>
    <w:rsid w:val="008C33CA"/>
    <w:rsid w:val="008C60C0"/>
    <w:rsid w:val="008D4698"/>
    <w:rsid w:val="008D5B26"/>
    <w:rsid w:val="008D5BCB"/>
    <w:rsid w:val="008E4FD7"/>
    <w:rsid w:val="008F333A"/>
    <w:rsid w:val="008F7392"/>
    <w:rsid w:val="00923CD6"/>
    <w:rsid w:val="00927584"/>
    <w:rsid w:val="00931BB0"/>
    <w:rsid w:val="0093270E"/>
    <w:rsid w:val="009574F5"/>
    <w:rsid w:val="00960187"/>
    <w:rsid w:val="009658A3"/>
    <w:rsid w:val="00972757"/>
    <w:rsid w:val="009768D7"/>
    <w:rsid w:val="009822C8"/>
    <w:rsid w:val="00984EA8"/>
    <w:rsid w:val="009938D1"/>
    <w:rsid w:val="00994055"/>
    <w:rsid w:val="009C162C"/>
    <w:rsid w:val="009C6087"/>
    <w:rsid w:val="009D5D78"/>
    <w:rsid w:val="009F006D"/>
    <w:rsid w:val="00A04E17"/>
    <w:rsid w:val="00A14D3F"/>
    <w:rsid w:val="00A17F97"/>
    <w:rsid w:val="00A22087"/>
    <w:rsid w:val="00A272C2"/>
    <w:rsid w:val="00A57603"/>
    <w:rsid w:val="00A7008E"/>
    <w:rsid w:val="00A700F5"/>
    <w:rsid w:val="00A82F2C"/>
    <w:rsid w:val="00A92086"/>
    <w:rsid w:val="00A958EB"/>
    <w:rsid w:val="00A969A1"/>
    <w:rsid w:val="00AB7C82"/>
    <w:rsid w:val="00AC6832"/>
    <w:rsid w:val="00AE1276"/>
    <w:rsid w:val="00AE3583"/>
    <w:rsid w:val="00AE5118"/>
    <w:rsid w:val="00B00A6F"/>
    <w:rsid w:val="00B14985"/>
    <w:rsid w:val="00B17257"/>
    <w:rsid w:val="00B26666"/>
    <w:rsid w:val="00B31929"/>
    <w:rsid w:val="00B33F4B"/>
    <w:rsid w:val="00B35F47"/>
    <w:rsid w:val="00B3660C"/>
    <w:rsid w:val="00B46940"/>
    <w:rsid w:val="00B6034C"/>
    <w:rsid w:val="00B63FD0"/>
    <w:rsid w:val="00B664A7"/>
    <w:rsid w:val="00B66745"/>
    <w:rsid w:val="00B66748"/>
    <w:rsid w:val="00B80C7C"/>
    <w:rsid w:val="00B8664E"/>
    <w:rsid w:val="00B92F3E"/>
    <w:rsid w:val="00BA31F5"/>
    <w:rsid w:val="00BB039C"/>
    <w:rsid w:val="00BB1D2B"/>
    <w:rsid w:val="00BB4E12"/>
    <w:rsid w:val="00BC2D77"/>
    <w:rsid w:val="00BC7257"/>
    <w:rsid w:val="00BD040D"/>
    <w:rsid w:val="00BD7220"/>
    <w:rsid w:val="00BF5A84"/>
    <w:rsid w:val="00BF7C32"/>
    <w:rsid w:val="00C05EE6"/>
    <w:rsid w:val="00C11FDA"/>
    <w:rsid w:val="00C15D6F"/>
    <w:rsid w:val="00C27CCB"/>
    <w:rsid w:val="00C31816"/>
    <w:rsid w:val="00C61E1B"/>
    <w:rsid w:val="00C62AEF"/>
    <w:rsid w:val="00C635C3"/>
    <w:rsid w:val="00C673A3"/>
    <w:rsid w:val="00C67B7A"/>
    <w:rsid w:val="00C707C0"/>
    <w:rsid w:val="00C70B19"/>
    <w:rsid w:val="00C73A18"/>
    <w:rsid w:val="00C745E2"/>
    <w:rsid w:val="00C808BE"/>
    <w:rsid w:val="00C81732"/>
    <w:rsid w:val="00C87FAC"/>
    <w:rsid w:val="00C9793D"/>
    <w:rsid w:val="00C97FD0"/>
    <w:rsid w:val="00CA3103"/>
    <w:rsid w:val="00CB38E3"/>
    <w:rsid w:val="00CB4F95"/>
    <w:rsid w:val="00CC146D"/>
    <w:rsid w:val="00CC50D8"/>
    <w:rsid w:val="00CC67A9"/>
    <w:rsid w:val="00CC751E"/>
    <w:rsid w:val="00CD099E"/>
    <w:rsid w:val="00CD2476"/>
    <w:rsid w:val="00CE3C42"/>
    <w:rsid w:val="00D00E04"/>
    <w:rsid w:val="00D02472"/>
    <w:rsid w:val="00D05312"/>
    <w:rsid w:val="00D054C5"/>
    <w:rsid w:val="00D0679D"/>
    <w:rsid w:val="00D10F91"/>
    <w:rsid w:val="00D1134F"/>
    <w:rsid w:val="00D173CD"/>
    <w:rsid w:val="00D226BB"/>
    <w:rsid w:val="00D2281D"/>
    <w:rsid w:val="00D2681F"/>
    <w:rsid w:val="00D27A1D"/>
    <w:rsid w:val="00D33917"/>
    <w:rsid w:val="00D362AA"/>
    <w:rsid w:val="00D40D95"/>
    <w:rsid w:val="00D47DB3"/>
    <w:rsid w:val="00D50BF0"/>
    <w:rsid w:val="00D548DB"/>
    <w:rsid w:val="00D6373D"/>
    <w:rsid w:val="00D6419D"/>
    <w:rsid w:val="00D7107A"/>
    <w:rsid w:val="00D74211"/>
    <w:rsid w:val="00D777DE"/>
    <w:rsid w:val="00D8265B"/>
    <w:rsid w:val="00D852F8"/>
    <w:rsid w:val="00D93878"/>
    <w:rsid w:val="00D9553C"/>
    <w:rsid w:val="00DA1490"/>
    <w:rsid w:val="00DA29FD"/>
    <w:rsid w:val="00DA76C3"/>
    <w:rsid w:val="00DB02EE"/>
    <w:rsid w:val="00DB3CC3"/>
    <w:rsid w:val="00DC366C"/>
    <w:rsid w:val="00DC52FE"/>
    <w:rsid w:val="00DD601B"/>
    <w:rsid w:val="00DE1BCF"/>
    <w:rsid w:val="00DF2C21"/>
    <w:rsid w:val="00DF7545"/>
    <w:rsid w:val="00E132CE"/>
    <w:rsid w:val="00E16082"/>
    <w:rsid w:val="00E238D8"/>
    <w:rsid w:val="00E24599"/>
    <w:rsid w:val="00E26FF0"/>
    <w:rsid w:val="00E277B4"/>
    <w:rsid w:val="00E312E0"/>
    <w:rsid w:val="00E32EE4"/>
    <w:rsid w:val="00E531E3"/>
    <w:rsid w:val="00E619E2"/>
    <w:rsid w:val="00E81C6C"/>
    <w:rsid w:val="00E824BC"/>
    <w:rsid w:val="00E928AA"/>
    <w:rsid w:val="00E934F4"/>
    <w:rsid w:val="00EA5915"/>
    <w:rsid w:val="00EB46DE"/>
    <w:rsid w:val="00EB6D65"/>
    <w:rsid w:val="00EC08BF"/>
    <w:rsid w:val="00EC102F"/>
    <w:rsid w:val="00EC4328"/>
    <w:rsid w:val="00EE059F"/>
    <w:rsid w:val="00EF3C0E"/>
    <w:rsid w:val="00EF4C4A"/>
    <w:rsid w:val="00F0157C"/>
    <w:rsid w:val="00F05960"/>
    <w:rsid w:val="00F266CA"/>
    <w:rsid w:val="00F53B3B"/>
    <w:rsid w:val="00F609C2"/>
    <w:rsid w:val="00F6461E"/>
    <w:rsid w:val="00F67053"/>
    <w:rsid w:val="00F731EE"/>
    <w:rsid w:val="00F801D0"/>
    <w:rsid w:val="00F83240"/>
    <w:rsid w:val="00F838C7"/>
    <w:rsid w:val="00F83AF3"/>
    <w:rsid w:val="00F901C0"/>
    <w:rsid w:val="00F953E3"/>
    <w:rsid w:val="00FA48A7"/>
    <w:rsid w:val="00FB3704"/>
    <w:rsid w:val="00FC01AD"/>
    <w:rsid w:val="00FC2565"/>
    <w:rsid w:val="00FC5797"/>
    <w:rsid w:val="00FC637D"/>
    <w:rsid w:val="00FC6729"/>
    <w:rsid w:val="00FD34E9"/>
    <w:rsid w:val="00FD72FB"/>
    <w:rsid w:val="00FE0DBB"/>
    <w:rsid w:val="00FE1491"/>
    <w:rsid w:val="00FE1DB4"/>
    <w:rsid w:val="00FF0C6D"/>
    <w:rsid w:val="00FF11E1"/>
    <w:rsid w:val="00FF4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9A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7C82"/>
    <w:pPr>
      <w:keepNext/>
      <w:spacing w:before="240" w:after="120" w:line="240" w:lineRule="auto"/>
      <w:jc w:val="center"/>
      <w:outlineLvl w:val="1"/>
    </w:pPr>
    <w:rPr>
      <w:rFonts w:ascii="Cambria" w:eastAsia="SimSun" w:hAnsi="Times New Roman" w:cs="Cambria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AB7C82"/>
    <w:rPr>
      <w:rFonts w:ascii="Cambria" w:eastAsia="SimSun" w:hAnsi="Times New Roman" w:cs="Cambria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243C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43CB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243C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43CBF"/>
    <w:rPr>
      <w:sz w:val="22"/>
      <w:szCs w:val="22"/>
      <w:lang w:eastAsia="en-US"/>
    </w:rPr>
  </w:style>
  <w:style w:type="character" w:customStyle="1" w:styleId="Titolo1">
    <w:name w:val="Titolo #1_"/>
    <w:link w:val="Titolo10"/>
    <w:uiPriority w:val="99"/>
    <w:rsid w:val="00652472"/>
    <w:rPr>
      <w:b/>
      <w:bCs/>
      <w:sz w:val="28"/>
      <w:szCs w:val="28"/>
      <w:shd w:val="clear" w:color="auto" w:fill="FFFFFF"/>
    </w:rPr>
  </w:style>
  <w:style w:type="character" w:customStyle="1" w:styleId="Titolo112pt">
    <w:name w:val="Titolo #1 + 12 pt"/>
    <w:uiPriority w:val="99"/>
    <w:rsid w:val="00652472"/>
    <w:rPr>
      <w:rFonts w:ascii="Calibri" w:hAnsi="Calibri" w:cs="Calibri"/>
      <w:b/>
      <w:bCs/>
      <w:color w:val="auto"/>
      <w:spacing w:val="0"/>
      <w:w w:val="100"/>
      <w:position w:val="0"/>
      <w:sz w:val="24"/>
      <w:szCs w:val="24"/>
      <w:u w:val="none"/>
      <w:lang w:val="it-IT" w:eastAsia="it-IT"/>
    </w:rPr>
  </w:style>
  <w:style w:type="character" w:customStyle="1" w:styleId="Corpodeltesto2">
    <w:name w:val="Corpo del testo (2)"/>
    <w:uiPriority w:val="99"/>
    <w:rsid w:val="00652472"/>
    <w:rPr>
      <w:rFonts w:ascii="Calibri" w:hAnsi="Calibri" w:cs="Calibri"/>
      <w:color w:val="auto"/>
      <w:spacing w:val="0"/>
      <w:w w:val="100"/>
      <w:position w:val="0"/>
      <w:sz w:val="22"/>
      <w:szCs w:val="22"/>
      <w:u w:val="none"/>
      <w:lang w:val="it-IT" w:eastAsia="it-IT"/>
    </w:rPr>
  </w:style>
  <w:style w:type="character" w:customStyle="1" w:styleId="Corpodeltesto2Grassetto">
    <w:name w:val="Corpo del testo (2) + Grassetto"/>
    <w:uiPriority w:val="99"/>
    <w:rsid w:val="00652472"/>
    <w:rPr>
      <w:rFonts w:ascii="Calibri" w:hAnsi="Calibri" w:cs="Calibri"/>
      <w:b/>
      <w:bCs/>
      <w:color w:val="000000"/>
      <w:spacing w:val="0"/>
      <w:w w:val="100"/>
      <w:position w:val="0"/>
      <w:sz w:val="22"/>
      <w:szCs w:val="22"/>
      <w:u w:val="none"/>
      <w:lang w:val="it-IT" w:eastAsia="it-IT"/>
    </w:rPr>
  </w:style>
  <w:style w:type="paragraph" w:customStyle="1" w:styleId="Titolo10">
    <w:name w:val="Titolo #1"/>
    <w:basedOn w:val="Normale"/>
    <w:link w:val="Titolo1"/>
    <w:uiPriority w:val="99"/>
    <w:rsid w:val="00652472"/>
    <w:pPr>
      <w:widowControl w:val="0"/>
      <w:shd w:val="clear" w:color="auto" w:fill="FFFFFF"/>
      <w:spacing w:before="260" w:after="0" w:line="342" w:lineRule="exact"/>
      <w:jc w:val="center"/>
      <w:outlineLvl w:val="0"/>
    </w:pPr>
    <w:rPr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AB7C82"/>
    <w:rPr>
      <w:rFonts w:ascii="Times New Roman"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D6419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9A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7C82"/>
    <w:pPr>
      <w:keepNext/>
      <w:spacing w:before="240" w:after="120" w:line="240" w:lineRule="auto"/>
      <w:jc w:val="center"/>
      <w:outlineLvl w:val="1"/>
    </w:pPr>
    <w:rPr>
      <w:rFonts w:ascii="Cambria" w:eastAsia="SimSun" w:hAnsi="Times New Roman" w:cs="Cambria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AB7C82"/>
    <w:rPr>
      <w:rFonts w:ascii="Cambria" w:eastAsia="SimSun" w:hAnsi="Times New Roman" w:cs="Cambria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243C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43CB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243C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43CBF"/>
    <w:rPr>
      <w:sz w:val="22"/>
      <w:szCs w:val="22"/>
      <w:lang w:eastAsia="en-US"/>
    </w:rPr>
  </w:style>
  <w:style w:type="character" w:customStyle="1" w:styleId="Titolo1">
    <w:name w:val="Titolo #1_"/>
    <w:link w:val="Titolo10"/>
    <w:uiPriority w:val="99"/>
    <w:rsid w:val="00652472"/>
    <w:rPr>
      <w:b/>
      <w:bCs/>
      <w:sz w:val="28"/>
      <w:szCs w:val="28"/>
      <w:shd w:val="clear" w:color="auto" w:fill="FFFFFF"/>
    </w:rPr>
  </w:style>
  <w:style w:type="character" w:customStyle="1" w:styleId="Titolo112pt">
    <w:name w:val="Titolo #1 + 12 pt"/>
    <w:uiPriority w:val="99"/>
    <w:rsid w:val="00652472"/>
    <w:rPr>
      <w:rFonts w:ascii="Calibri" w:hAnsi="Calibri" w:cs="Calibri"/>
      <w:b/>
      <w:bCs/>
      <w:color w:val="auto"/>
      <w:spacing w:val="0"/>
      <w:w w:val="100"/>
      <w:position w:val="0"/>
      <w:sz w:val="24"/>
      <w:szCs w:val="24"/>
      <w:u w:val="none"/>
      <w:lang w:val="it-IT" w:eastAsia="it-IT"/>
    </w:rPr>
  </w:style>
  <w:style w:type="character" w:customStyle="1" w:styleId="Corpodeltesto2">
    <w:name w:val="Corpo del testo (2)"/>
    <w:uiPriority w:val="99"/>
    <w:rsid w:val="00652472"/>
    <w:rPr>
      <w:rFonts w:ascii="Calibri" w:hAnsi="Calibri" w:cs="Calibri"/>
      <w:color w:val="auto"/>
      <w:spacing w:val="0"/>
      <w:w w:val="100"/>
      <w:position w:val="0"/>
      <w:sz w:val="22"/>
      <w:szCs w:val="22"/>
      <w:u w:val="none"/>
      <w:lang w:val="it-IT" w:eastAsia="it-IT"/>
    </w:rPr>
  </w:style>
  <w:style w:type="character" w:customStyle="1" w:styleId="Corpodeltesto2Grassetto">
    <w:name w:val="Corpo del testo (2) + Grassetto"/>
    <w:uiPriority w:val="99"/>
    <w:rsid w:val="00652472"/>
    <w:rPr>
      <w:rFonts w:ascii="Calibri" w:hAnsi="Calibri" w:cs="Calibri"/>
      <w:b/>
      <w:bCs/>
      <w:color w:val="000000"/>
      <w:spacing w:val="0"/>
      <w:w w:val="100"/>
      <w:position w:val="0"/>
      <w:sz w:val="22"/>
      <w:szCs w:val="22"/>
      <w:u w:val="none"/>
      <w:lang w:val="it-IT" w:eastAsia="it-IT"/>
    </w:rPr>
  </w:style>
  <w:style w:type="paragraph" w:customStyle="1" w:styleId="Titolo10">
    <w:name w:val="Titolo #1"/>
    <w:basedOn w:val="Normale"/>
    <w:link w:val="Titolo1"/>
    <w:uiPriority w:val="99"/>
    <w:rsid w:val="00652472"/>
    <w:pPr>
      <w:widowControl w:val="0"/>
      <w:shd w:val="clear" w:color="auto" w:fill="FFFFFF"/>
      <w:spacing w:before="260" w:after="0" w:line="342" w:lineRule="exact"/>
      <w:jc w:val="center"/>
      <w:outlineLvl w:val="0"/>
    </w:pPr>
    <w:rPr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rsid w:val="00AB7C82"/>
    <w:rPr>
      <w:rFonts w:ascii="Times New Roman"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D6419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stitutonervialaimo.edu.it" TargetMode="External"/><Relationship Id="rId5" Type="http://schemas.openxmlformats.org/officeDocument/2006/relationships/hyperlink" Target="mailto:sris011004@istruzione.it" TargetMode="External"/><Relationship Id="rId4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olo%20Giuseppe%20Ivan\Desktop\Z%20attesta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 attestati</Template>
  <TotalTime>47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ATTESTATO DI FORMAZIONE DEL LAVORATORE</vt:lpstr>
    </vt:vector>
  </TitlesOfParts>
  <Company/>
  <LinksUpToDate>false</LinksUpToDate>
  <CharactersWithSpaces>1171</CharactersWithSpaces>
  <SharedDoc>false</SharedDoc>
  <HLinks>
    <vt:vector size="12" baseType="variant"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http://www.istitutonervilentini.it/</vt:lpwstr>
      </vt:variant>
      <vt:variant>
        <vt:lpwstr/>
      </vt:variant>
      <vt:variant>
        <vt:i4>1114175</vt:i4>
      </vt:variant>
      <vt:variant>
        <vt:i4>0</vt:i4>
      </vt:variant>
      <vt:variant>
        <vt:i4>0</vt:i4>
      </vt:variant>
      <vt:variant>
        <vt:i4>5</vt:i4>
      </vt:variant>
      <vt:variant>
        <vt:lpwstr>mailto:sris011004@istruzione.it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FORMAZIONE DEL LAVORATORE</dc:title>
  <dc:creator>Riolo Giuseppe Ivan</dc:creator>
  <cp:lastModifiedBy>AMMI</cp:lastModifiedBy>
  <cp:revision>17</cp:revision>
  <cp:lastPrinted>2018-02-27T09:19:00Z</cp:lastPrinted>
  <dcterms:created xsi:type="dcterms:W3CDTF">2023-01-09T08:03:00Z</dcterms:created>
  <dcterms:modified xsi:type="dcterms:W3CDTF">2025-01-21T05:37:00Z</dcterms:modified>
</cp:coreProperties>
</file>